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7C8" w:rsidRDefault="00B465E6" w:rsidP="00B977C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B465E6">
        <w:rPr>
          <w:rFonts w:ascii="Times New Roman" w:hAnsi="Times New Roman" w:cs="Times New Roman"/>
          <w:b/>
          <w:sz w:val="32"/>
          <w:szCs w:val="32"/>
        </w:rPr>
        <w:t xml:space="preserve">Список медицинских работников, осуществляющих </w:t>
      </w:r>
    </w:p>
    <w:p w:rsidR="00841542" w:rsidRDefault="00B465E6" w:rsidP="00B977C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65E6">
        <w:rPr>
          <w:rFonts w:ascii="Times New Roman" w:hAnsi="Times New Roman" w:cs="Times New Roman"/>
          <w:b/>
          <w:sz w:val="32"/>
          <w:szCs w:val="32"/>
        </w:rPr>
        <w:t>социальные услуги в Центре реабилитации</w:t>
      </w:r>
    </w:p>
    <w:p w:rsidR="00B977C8" w:rsidRPr="00B465E6" w:rsidRDefault="00B977C8" w:rsidP="00B977C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534"/>
        <w:gridCol w:w="3118"/>
        <w:gridCol w:w="3119"/>
        <w:gridCol w:w="3543"/>
      </w:tblGrid>
      <w:tr w:rsidR="005D2489" w:rsidRPr="005B1662" w:rsidTr="0085442B">
        <w:tc>
          <w:tcPr>
            <w:tcW w:w="534" w:type="dxa"/>
          </w:tcPr>
          <w:p w:rsidR="005D2489" w:rsidRPr="005B1662" w:rsidRDefault="005D2489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3118" w:type="dxa"/>
          </w:tcPr>
          <w:p w:rsidR="005D2489" w:rsidRPr="005B1662" w:rsidRDefault="005D2489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ФИО</w:t>
            </w:r>
          </w:p>
        </w:tc>
        <w:tc>
          <w:tcPr>
            <w:tcW w:w="3119" w:type="dxa"/>
          </w:tcPr>
          <w:p w:rsidR="005D2489" w:rsidRPr="005B1662" w:rsidRDefault="005D2489" w:rsidP="005D248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Должность</w:t>
            </w:r>
          </w:p>
        </w:tc>
        <w:tc>
          <w:tcPr>
            <w:tcW w:w="3543" w:type="dxa"/>
          </w:tcPr>
          <w:p w:rsidR="005D2489" w:rsidRPr="005B1662" w:rsidRDefault="005D2489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Сведения об образовании</w:t>
            </w:r>
          </w:p>
        </w:tc>
      </w:tr>
      <w:tr w:rsidR="002767F9" w:rsidRPr="005B1662" w:rsidTr="0085442B">
        <w:tc>
          <w:tcPr>
            <w:tcW w:w="534" w:type="dxa"/>
          </w:tcPr>
          <w:p w:rsidR="002767F9" w:rsidRPr="005B1662" w:rsidRDefault="002767F9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780" w:type="dxa"/>
            <w:gridSpan w:val="3"/>
          </w:tcPr>
          <w:p w:rsidR="002767F9" w:rsidRPr="002767F9" w:rsidRDefault="002767F9" w:rsidP="00276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9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работники</w:t>
            </w:r>
          </w:p>
        </w:tc>
      </w:tr>
      <w:tr w:rsidR="005D2489" w:rsidRPr="005B1662" w:rsidTr="0085442B">
        <w:tc>
          <w:tcPr>
            <w:tcW w:w="534" w:type="dxa"/>
          </w:tcPr>
          <w:p w:rsidR="005D2489" w:rsidRPr="005B1662" w:rsidRDefault="005D2489" w:rsidP="00CA167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8" w:type="dxa"/>
          </w:tcPr>
          <w:p w:rsidR="005D2489" w:rsidRPr="005B1662" w:rsidRDefault="005D2489" w:rsidP="005D248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Мубаракшина</w:t>
            </w:r>
            <w:proofErr w:type="spellEnd"/>
            <w:r w:rsidR="0055788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Зайнеп</w:t>
            </w:r>
            <w:proofErr w:type="spellEnd"/>
            <w:r w:rsidR="0055788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Закиевна</w:t>
            </w:r>
            <w:proofErr w:type="spellEnd"/>
          </w:p>
        </w:tc>
        <w:tc>
          <w:tcPr>
            <w:tcW w:w="3119" w:type="dxa"/>
          </w:tcPr>
          <w:p w:rsidR="005D2489" w:rsidRPr="005B1662" w:rsidRDefault="00403564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Врач-невролог</w:t>
            </w:r>
          </w:p>
        </w:tc>
        <w:tc>
          <w:tcPr>
            <w:tcW w:w="3543" w:type="dxa"/>
          </w:tcPr>
          <w:p w:rsidR="005D2489" w:rsidRPr="005B1662" w:rsidRDefault="00403564" w:rsidP="00342A8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«Башкирский государственный медицинский институт имени 15</w:t>
            </w:r>
            <w:r w:rsidR="00342A8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летия ВЛКСМ» г. Уфа</w:t>
            </w:r>
          </w:p>
        </w:tc>
      </w:tr>
      <w:tr w:rsidR="005D2489" w:rsidRPr="005B1662" w:rsidTr="0085442B">
        <w:tc>
          <w:tcPr>
            <w:tcW w:w="534" w:type="dxa"/>
          </w:tcPr>
          <w:p w:rsidR="005D2489" w:rsidRPr="005B1662" w:rsidRDefault="00403564" w:rsidP="00CA167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118" w:type="dxa"/>
          </w:tcPr>
          <w:p w:rsidR="005D2489" w:rsidRPr="005B1662" w:rsidRDefault="00403564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Нуруллина</w:t>
            </w:r>
            <w:proofErr w:type="spellEnd"/>
            <w:r w:rsidR="0055788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Флюза</w:t>
            </w:r>
            <w:proofErr w:type="spellEnd"/>
            <w:r w:rsidR="0055788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Изгаровна</w:t>
            </w:r>
            <w:proofErr w:type="spellEnd"/>
          </w:p>
        </w:tc>
        <w:tc>
          <w:tcPr>
            <w:tcW w:w="3119" w:type="dxa"/>
          </w:tcPr>
          <w:p w:rsidR="005D2489" w:rsidRPr="005B1662" w:rsidRDefault="00403564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Главная медицинская сестра</w:t>
            </w:r>
          </w:p>
        </w:tc>
        <w:tc>
          <w:tcPr>
            <w:tcW w:w="3543" w:type="dxa"/>
          </w:tcPr>
          <w:p w:rsidR="005D2489" w:rsidRPr="005B1662" w:rsidRDefault="00403564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Мензелинское</w:t>
            </w:r>
            <w:proofErr w:type="spellEnd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 xml:space="preserve"> медицинское училище» г.Мензелинск РТ</w:t>
            </w:r>
          </w:p>
        </w:tc>
      </w:tr>
      <w:tr w:rsidR="00403564" w:rsidRPr="005B1662" w:rsidTr="0085442B">
        <w:tc>
          <w:tcPr>
            <w:tcW w:w="534" w:type="dxa"/>
          </w:tcPr>
          <w:p w:rsidR="00403564" w:rsidRPr="005B1662" w:rsidRDefault="00CA1678" w:rsidP="00CA167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118" w:type="dxa"/>
          </w:tcPr>
          <w:p w:rsidR="00403564" w:rsidRPr="005B1662" w:rsidRDefault="00403564" w:rsidP="00092BF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Соловьева Надежда Александровна</w:t>
            </w:r>
          </w:p>
        </w:tc>
        <w:tc>
          <w:tcPr>
            <w:tcW w:w="3119" w:type="dxa"/>
          </w:tcPr>
          <w:p w:rsidR="00403564" w:rsidRPr="005B1662" w:rsidRDefault="00403564" w:rsidP="00092BF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Инструктор ЛФК</w:t>
            </w:r>
          </w:p>
        </w:tc>
        <w:tc>
          <w:tcPr>
            <w:tcW w:w="3543" w:type="dxa"/>
          </w:tcPr>
          <w:p w:rsidR="00403564" w:rsidRPr="005B1662" w:rsidRDefault="00403564" w:rsidP="00092BF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«Нижнекамское медицинское училище» г.Нижнекамск РТ</w:t>
            </w:r>
          </w:p>
        </w:tc>
      </w:tr>
      <w:tr w:rsidR="005D2489" w:rsidRPr="005B1662" w:rsidTr="0085442B">
        <w:tc>
          <w:tcPr>
            <w:tcW w:w="534" w:type="dxa"/>
          </w:tcPr>
          <w:p w:rsidR="005D2489" w:rsidRPr="005B1662" w:rsidRDefault="00CA1678" w:rsidP="00CA167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118" w:type="dxa"/>
          </w:tcPr>
          <w:p w:rsidR="005D2489" w:rsidRPr="005B1662" w:rsidRDefault="00403564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 xml:space="preserve">Хисматуллина 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Гульназ</w:t>
            </w:r>
            <w:proofErr w:type="spellEnd"/>
            <w:r w:rsidR="0055788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Махасимовна</w:t>
            </w:r>
            <w:proofErr w:type="spellEnd"/>
          </w:p>
        </w:tc>
        <w:tc>
          <w:tcPr>
            <w:tcW w:w="3119" w:type="dxa"/>
          </w:tcPr>
          <w:p w:rsidR="005D2489" w:rsidRPr="005B1662" w:rsidRDefault="00403564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Мед</w:t>
            </w:r>
            <w:r w:rsidR="003E1604" w:rsidRPr="005B1662">
              <w:rPr>
                <w:rFonts w:ascii="Times New Roman" w:hAnsi="Times New Roman" w:cs="Times New Roman"/>
                <w:sz w:val="27"/>
                <w:szCs w:val="27"/>
              </w:rPr>
              <w:t xml:space="preserve">ицинская </w:t>
            </w: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сестра по массажу</w:t>
            </w:r>
          </w:p>
        </w:tc>
        <w:tc>
          <w:tcPr>
            <w:tcW w:w="3543" w:type="dxa"/>
          </w:tcPr>
          <w:p w:rsidR="005D2489" w:rsidRPr="005B1662" w:rsidRDefault="00403564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«Нижнекамский медицинский колледж» г. Нижнекамск РТ</w:t>
            </w:r>
          </w:p>
        </w:tc>
      </w:tr>
      <w:tr w:rsidR="005D2489" w:rsidRPr="005B1662" w:rsidTr="0085442B">
        <w:tc>
          <w:tcPr>
            <w:tcW w:w="534" w:type="dxa"/>
          </w:tcPr>
          <w:p w:rsidR="005D2489" w:rsidRPr="005B1662" w:rsidRDefault="00CA1678" w:rsidP="00CA167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118" w:type="dxa"/>
          </w:tcPr>
          <w:p w:rsidR="005D2489" w:rsidRPr="005B1662" w:rsidRDefault="00AE3486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Валиуллина</w:t>
            </w:r>
            <w:r w:rsidR="00403564" w:rsidRPr="005B1662">
              <w:rPr>
                <w:rFonts w:ascii="Times New Roman" w:hAnsi="Times New Roman" w:cs="Times New Roman"/>
                <w:sz w:val="27"/>
                <w:szCs w:val="27"/>
              </w:rPr>
              <w:t>Лейсан</w:t>
            </w:r>
            <w:proofErr w:type="spellEnd"/>
            <w:r w:rsidR="00403564" w:rsidRPr="005B1662">
              <w:rPr>
                <w:rFonts w:ascii="Times New Roman" w:hAnsi="Times New Roman" w:cs="Times New Roman"/>
                <w:sz w:val="27"/>
                <w:szCs w:val="27"/>
              </w:rPr>
              <w:t xml:space="preserve"> Маратовна</w:t>
            </w:r>
          </w:p>
        </w:tc>
        <w:tc>
          <w:tcPr>
            <w:tcW w:w="3119" w:type="dxa"/>
          </w:tcPr>
          <w:p w:rsidR="005D2489" w:rsidRPr="005B1662" w:rsidRDefault="00403564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Медицинская сестра</w:t>
            </w:r>
          </w:p>
        </w:tc>
        <w:tc>
          <w:tcPr>
            <w:tcW w:w="3543" w:type="dxa"/>
          </w:tcPr>
          <w:p w:rsidR="005D2489" w:rsidRPr="005B1662" w:rsidRDefault="00403564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«Нижнекамский медицинский колледж» г. Нижнекамск РТ</w:t>
            </w:r>
          </w:p>
        </w:tc>
      </w:tr>
      <w:tr w:rsidR="005D2489" w:rsidRPr="005B1662" w:rsidTr="0085442B">
        <w:tc>
          <w:tcPr>
            <w:tcW w:w="534" w:type="dxa"/>
          </w:tcPr>
          <w:p w:rsidR="005D2489" w:rsidRPr="005B1662" w:rsidRDefault="00CA1678" w:rsidP="00CA167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3118" w:type="dxa"/>
          </w:tcPr>
          <w:p w:rsidR="005D2489" w:rsidRPr="005B1662" w:rsidRDefault="003E1604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Бурганова</w:t>
            </w:r>
            <w:proofErr w:type="spellEnd"/>
            <w:r w:rsidR="0055788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Ралия</w:t>
            </w:r>
            <w:proofErr w:type="spellEnd"/>
            <w:r w:rsidR="0055788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Габбасовна</w:t>
            </w:r>
            <w:proofErr w:type="spellEnd"/>
          </w:p>
        </w:tc>
        <w:tc>
          <w:tcPr>
            <w:tcW w:w="3119" w:type="dxa"/>
          </w:tcPr>
          <w:p w:rsidR="005D2489" w:rsidRPr="005B1662" w:rsidRDefault="003E1604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Медицинская сестра по ФЗТ</w:t>
            </w:r>
          </w:p>
        </w:tc>
        <w:tc>
          <w:tcPr>
            <w:tcW w:w="3543" w:type="dxa"/>
          </w:tcPr>
          <w:p w:rsidR="005D2489" w:rsidRPr="005B1662" w:rsidRDefault="003E1604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Бугульминское</w:t>
            </w:r>
            <w:proofErr w:type="spellEnd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 xml:space="preserve"> медицинское училище» г. Бугульма РТ</w:t>
            </w:r>
          </w:p>
        </w:tc>
      </w:tr>
      <w:tr w:rsidR="005D2489" w:rsidRPr="005B1662" w:rsidTr="0085442B">
        <w:tc>
          <w:tcPr>
            <w:tcW w:w="534" w:type="dxa"/>
          </w:tcPr>
          <w:p w:rsidR="005D2489" w:rsidRPr="005B1662" w:rsidRDefault="00CA1678" w:rsidP="00CA167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3118" w:type="dxa"/>
          </w:tcPr>
          <w:p w:rsidR="005D2489" w:rsidRPr="005B1662" w:rsidRDefault="003E1604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 xml:space="preserve">Каргина Светлана 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Талыповна</w:t>
            </w:r>
            <w:proofErr w:type="spellEnd"/>
          </w:p>
        </w:tc>
        <w:tc>
          <w:tcPr>
            <w:tcW w:w="3119" w:type="dxa"/>
          </w:tcPr>
          <w:p w:rsidR="005D2489" w:rsidRPr="005B1662" w:rsidRDefault="003E1604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Медицинская сестра по ФЗТ</w:t>
            </w:r>
          </w:p>
        </w:tc>
        <w:tc>
          <w:tcPr>
            <w:tcW w:w="3543" w:type="dxa"/>
          </w:tcPr>
          <w:p w:rsidR="005D2489" w:rsidRPr="005B1662" w:rsidRDefault="003E1604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«Нижнекамское медицинское училище» г.Нижнекамск РТ</w:t>
            </w:r>
          </w:p>
        </w:tc>
      </w:tr>
      <w:tr w:rsidR="003E1604" w:rsidRPr="005B1662" w:rsidTr="0085442B">
        <w:trPr>
          <w:trHeight w:val="855"/>
        </w:trPr>
        <w:tc>
          <w:tcPr>
            <w:tcW w:w="534" w:type="dxa"/>
            <w:vMerge w:val="restart"/>
          </w:tcPr>
          <w:p w:rsidR="003E1604" w:rsidRPr="005B1662" w:rsidRDefault="00CA1678" w:rsidP="00CA167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3118" w:type="dxa"/>
            <w:vMerge w:val="restart"/>
          </w:tcPr>
          <w:p w:rsidR="003E1604" w:rsidRPr="005B1662" w:rsidRDefault="003E1604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Хазбулатова</w:t>
            </w:r>
            <w:proofErr w:type="spellEnd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 xml:space="preserve"> Лилия 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Расиховна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E1604" w:rsidRPr="005B1662" w:rsidRDefault="003E1604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Медицинская сестра по ФЗТ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3E1604" w:rsidRPr="005B1662" w:rsidRDefault="003E1604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«Нижнекамский медицинский колледж» г. Нижнекамск РТ</w:t>
            </w:r>
          </w:p>
        </w:tc>
      </w:tr>
      <w:tr w:rsidR="003E1604" w:rsidRPr="005B1662" w:rsidTr="0085442B">
        <w:trPr>
          <w:trHeight w:val="900"/>
        </w:trPr>
        <w:tc>
          <w:tcPr>
            <w:tcW w:w="534" w:type="dxa"/>
            <w:vMerge/>
          </w:tcPr>
          <w:p w:rsidR="003E1604" w:rsidRPr="005B1662" w:rsidRDefault="003E1604" w:rsidP="00CA167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8" w:type="dxa"/>
            <w:vMerge/>
          </w:tcPr>
          <w:p w:rsidR="003E1604" w:rsidRPr="005B1662" w:rsidRDefault="003E1604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3E1604" w:rsidRPr="005B1662" w:rsidRDefault="003E1604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Медицинская сестра по массажу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3E1604" w:rsidRPr="005B1662" w:rsidRDefault="003E1604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«Нижнекамский медицинский колледж» г. Нижнекамск РТ</w:t>
            </w:r>
          </w:p>
        </w:tc>
      </w:tr>
      <w:tr w:rsidR="0064362B" w:rsidRPr="005B1662" w:rsidTr="0085442B">
        <w:trPr>
          <w:trHeight w:val="398"/>
        </w:trPr>
        <w:tc>
          <w:tcPr>
            <w:tcW w:w="534" w:type="dxa"/>
          </w:tcPr>
          <w:p w:rsidR="0064362B" w:rsidRPr="005B1662" w:rsidRDefault="0064362B" w:rsidP="00CA167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780" w:type="dxa"/>
            <w:gridSpan w:val="3"/>
          </w:tcPr>
          <w:p w:rsidR="0064362B" w:rsidRPr="00821F71" w:rsidRDefault="00821F71" w:rsidP="00821F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F71">
              <w:rPr>
                <w:rFonts w:ascii="Times New Roman" w:hAnsi="Times New Roman" w:cs="Times New Roman"/>
                <w:b/>
                <w:sz w:val="28"/>
                <w:szCs w:val="28"/>
              </w:rPr>
              <w:t>Внешние совместители</w:t>
            </w:r>
          </w:p>
        </w:tc>
      </w:tr>
      <w:tr w:rsidR="005D2489" w:rsidRPr="005B1662" w:rsidTr="0085442B">
        <w:trPr>
          <w:trHeight w:val="1254"/>
        </w:trPr>
        <w:tc>
          <w:tcPr>
            <w:tcW w:w="534" w:type="dxa"/>
          </w:tcPr>
          <w:p w:rsidR="005D2489" w:rsidRPr="005B1662" w:rsidRDefault="00CA1678" w:rsidP="00CA167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3118" w:type="dxa"/>
          </w:tcPr>
          <w:p w:rsidR="005D2489" w:rsidRPr="005B1662" w:rsidRDefault="003E1604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Сабирова</w:t>
            </w:r>
            <w:proofErr w:type="spellEnd"/>
            <w:r w:rsidR="0055788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Рамиля</w:t>
            </w:r>
            <w:proofErr w:type="spellEnd"/>
            <w:r w:rsidR="0055788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Муллашаиховна</w:t>
            </w:r>
            <w:proofErr w:type="spellEnd"/>
          </w:p>
        </w:tc>
        <w:tc>
          <w:tcPr>
            <w:tcW w:w="3119" w:type="dxa"/>
          </w:tcPr>
          <w:p w:rsidR="005D2489" w:rsidRPr="005B1662" w:rsidRDefault="003E1604" w:rsidP="00821F7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Врач-психиатр</w:t>
            </w:r>
          </w:p>
        </w:tc>
        <w:tc>
          <w:tcPr>
            <w:tcW w:w="3543" w:type="dxa"/>
          </w:tcPr>
          <w:p w:rsidR="005D2489" w:rsidRPr="005B1662" w:rsidRDefault="005B1662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«Уральский государственный ордена Трудового Красного Знамени медицинский институт» г. Свердловск РФ</w:t>
            </w:r>
          </w:p>
        </w:tc>
      </w:tr>
      <w:tr w:rsidR="005D2489" w:rsidRPr="005B1662" w:rsidTr="0085442B">
        <w:tc>
          <w:tcPr>
            <w:tcW w:w="534" w:type="dxa"/>
          </w:tcPr>
          <w:p w:rsidR="005D2489" w:rsidRPr="005B1662" w:rsidRDefault="00CA1678" w:rsidP="00CA167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3118" w:type="dxa"/>
          </w:tcPr>
          <w:p w:rsidR="005D2489" w:rsidRPr="005B1662" w:rsidRDefault="005B1662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Кравцова Надежда Сергеевна</w:t>
            </w:r>
          </w:p>
        </w:tc>
        <w:tc>
          <w:tcPr>
            <w:tcW w:w="3119" w:type="dxa"/>
          </w:tcPr>
          <w:p w:rsidR="005D2489" w:rsidRPr="005B1662" w:rsidRDefault="005B1662" w:rsidP="00821F7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Врач-педиатр</w:t>
            </w:r>
          </w:p>
        </w:tc>
        <w:tc>
          <w:tcPr>
            <w:tcW w:w="3543" w:type="dxa"/>
          </w:tcPr>
          <w:p w:rsidR="005D2489" w:rsidRPr="005B1662" w:rsidRDefault="005B1662" w:rsidP="008415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«К</w:t>
            </w:r>
            <w:r w:rsidR="00467CF5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5B1662">
              <w:rPr>
                <w:rFonts w:ascii="Times New Roman" w:hAnsi="Times New Roman" w:cs="Times New Roman"/>
                <w:sz w:val="27"/>
                <w:szCs w:val="27"/>
              </w:rPr>
              <w:t>меровский государственный медицинский институт» г.Кемерово РФ</w:t>
            </w:r>
          </w:p>
        </w:tc>
      </w:tr>
    </w:tbl>
    <w:p w:rsidR="00B60468" w:rsidRDefault="00B60468" w:rsidP="00841542">
      <w:pPr>
        <w:rPr>
          <w:rFonts w:ascii="Times New Roman" w:hAnsi="Times New Roman" w:cs="Times New Roman"/>
          <w:sz w:val="27"/>
          <w:szCs w:val="27"/>
        </w:rPr>
      </w:pPr>
    </w:p>
    <w:p w:rsidR="00841542" w:rsidRPr="00B60468" w:rsidRDefault="00B60468" w:rsidP="00B60468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Список составила </w:t>
      </w:r>
      <w:proofErr w:type="spellStart"/>
      <w:r>
        <w:rPr>
          <w:rFonts w:ascii="Times New Roman" w:hAnsi="Times New Roman" w:cs="Times New Roman"/>
          <w:sz w:val="27"/>
          <w:szCs w:val="27"/>
        </w:rPr>
        <w:t>Нуруллина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Ф.И.</w:t>
      </w:r>
    </w:p>
    <w:sectPr w:rsidR="00841542" w:rsidRPr="00B60468" w:rsidSect="00342A8E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useFELayout/>
  </w:compat>
  <w:rsids>
    <w:rsidRoot w:val="00841542"/>
    <w:rsid w:val="00155D10"/>
    <w:rsid w:val="001E1D01"/>
    <w:rsid w:val="00217120"/>
    <w:rsid w:val="00264BB4"/>
    <w:rsid w:val="002767F9"/>
    <w:rsid w:val="00342A8E"/>
    <w:rsid w:val="003E1604"/>
    <w:rsid w:val="00403564"/>
    <w:rsid w:val="00467CF5"/>
    <w:rsid w:val="00553297"/>
    <w:rsid w:val="0055788A"/>
    <w:rsid w:val="005B1662"/>
    <w:rsid w:val="005D2489"/>
    <w:rsid w:val="005F6BDB"/>
    <w:rsid w:val="0064362B"/>
    <w:rsid w:val="00656BCE"/>
    <w:rsid w:val="007813A8"/>
    <w:rsid w:val="00787E64"/>
    <w:rsid w:val="00821F71"/>
    <w:rsid w:val="00841542"/>
    <w:rsid w:val="0085442B"/>
    <w:rsid w:val="009207B8"/>
    <w:rsid w:val="009619CA"/>
    <w:rsid w:val="00A2101D"/>
    <w:rsid w:val="00A429C7"/>
    <w:rsid w:val="00AA24E2"/>
    <w:rsid w:val="00AE3486"/>
    <w:rsid w:val="00B465E6"/>
    <w:rsid w:val="00B60468"/>
    <w:rsid w:val="00B977C8"/>
    <w:rsid w:val="00BC1F37"/>
    <w:rsid w:val="00BF307B"/>
    <w:rsid w:val="00C3294A"/>
    <w:rsid w:val="00C95C28"/>
    <w:rsid w:val="00CA1678"/>
    <w:rsid w:val="00CC6110"/>
    <w:rsid w:val="00E23DC6"/>
    <w:rsid w:val="00E637B7"/>
    <w:rsid w:val="00E875D4"/>
    <w:rsid w:val="00ED6BB2"/>
    <w:rsid w:val="00F039ED"/>
    <w:rsid w:val="00F90D07"/>
    <w:rsid w:val="00F93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0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0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0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1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9;&#1095;&#1080;&#1090;&#1077;&#1083;&#1100;\Desktop\&#1076;&#1077;&#1090;%20&#1089;&#1072;&#1076;\&#1096;&#1072;&#1073;&#1083;&#1086;&#1087;%20&#1087;&#1077;&#1076;&#1080;&#1082;%20&#1044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1B453-F085-484C-A388-4363B96F5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шаблоп педик ДС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 Надежда</cp:lastModifiedBy>
  <cp:revision>2</cp:revision>
  <cp:lastPrinted>2023-02-16T10:57:00Z</cp:lastPrinted>
  <dcterms:created xsi:type="dcterms:W3CDTF">2024-08-16T12:52:00Z</dcterms:created>
  <dcterms:modified xsi:type="dcterms:W3CDTF">2024-08-16T12:52:00Z</dcterms:modified>
</cp:coreProperties>
</file>